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43840" w14:textId="481453AF" w:rsidR="00083619" w:rsidRPr="00083619" w:rsidRDefault="006B6C36" w:rsidP="00083619">
      <w:pPr>
        <w:pStyle w:val="Title"/>
        <w:jc w:val="center"/>
        <w:rPr>
          <w:sz w:val="52"/>
          <w:szCs w:val="52"/>
        </w:rPr>
      </w:pPr>
      <w:r w:rsidRPr="00083619">
        <w:rPr>
          <w:sz w:val="52"/>
          <w:szCs w:val="52"/>
        </w:rPr>
        <w:t xml:space="preserve">Southfields’ </w:t>
      </w:r>
      <w:r w:rsidR="00083619" w:rsidRPr="00083619">
        <w:rPr>
          <w:sz w:val="52"/>
          <w:szCs w:val="52"/>
        </w:rPr>
        <w:t xml:space="preserve">Year 6 </w:t>
      </w:r>
      <w:r w:rsidRPr="00083619">
        <w:rPr>
          <w:sz w:val="52"/>
          <w:szCs w:val="52"/>
        </w:rPr>
        <w:t>netball team’s match</w:t>
      </w:r>
      <w:r w:rsidR="00164ACA" w:rsidRPr="00083619">
        <w:rPr>
          <w:sz w:val="52"/>
          <w:szCs w:val="52"/>
        </w:rPr>
        <w:t xml:space="preserve"> against Oakdale Primary</w:t>
      </w:r>
    </w:p>
    <w:p w14:paraId="252ADC8D" w14:textId="4AF59339" w:rsidR="00BC72B9" w:rsidRPr="004F3F85" w:rsidRDefault="00ED646D" w:rsidP="00083619">
      <w:pPr>
        <w:pStyle w:val="Title"/>
        <w:jc w:val="center"/>
      </w:pPr>
      <w:r>
        <w:rPr>
          <w:b w:val="0"/>
          <w:bCs/>
          <w:color w:val="666660" w:themeColor="text2" w:themeTint="BF"/>
          <w:sz w:val="28"/>
          <w:szCs w:val="28"/>
        </w:rPr>
        <w:t>Report by Mylee B</w:t>
      </w:r>
      <w:r w:rsidR="00083619">
        <w:rPr>
          <w:b w:val="0"/>
          <w:bCs/>
          <w:color w:val="666660" w:themeColor="text2" w:themeTint="BF"/>
          <w:sz w:val="28"/>
          <w:szCs w:val="28"/>
        </w:rPr>
        <w:t>ennett</w:t>
      </w:r>
    </w:p>
    <w:p w14:paraId="785BC2B8" w14:textId="25F48D67" w:rsidR="00BC72B9" w:rsidRPr="00083619" w:rsidRDefault="00C33F88">
      <w:pPr>
        <w:pStyle w:val="Heading1"/>
        <w:rPr>
          <w:sz w:val="40"/>
          <w:szCs w:val="40"/>
        </w:rPr>
      </w:pPr>
      <w:r w:rsidRPr="00083619">
        <w:rPr>
          <w:sz w:val="40"/>
          <w:szCs w:val="40"/>
        </w:rPr>
        <w:t>Our Team</w:t>
      </w:r>
    </w:p>
    <w:p w14:paraId="26E4A6A3" w14:textId="4ED66DC5" w:rsidR="00BC72B9" w:rsidRPr="00083619" w:rsidRDefault="00C33F88">
      <w:r w:rsidRPr="00083619">
        <w:t xml:space="preserve">The players in </w:t>
      </w:r>
      <w:r w:rsidR="009E355F" w:rsidRPr="00083619">
        <w:t>this</w:t>
      </w:r>
      <w:r w:rsidRPr="00083619">
        <w:t xml:space="preserve"> match were</w:t>
      </w:r>
      <w:r w:rsidR="00D543B4" w:rsidRPr="00083619">
        <w:t>:</w:t>
      </w:r>
      <w:r w:rsidR="00FC62A2" w:rsidRPr="00083619">
        <w:t xml:space="preserve"> </w:t>
      </w:r>
      <w:r w:rsidR="00135CAD" w:rsidRPr="00083619">
        <w:t xml:space="preserve">GS </w:t>
      </w:r>
      <w:r w:rsidR="00D543B4" w:rsidRPr="00083619">
        <w:t>Mylee,</w:t>
      </w:r>
      <w:r w:rsidR="00C5477B" w:rsidRPr="00083619">
        <w:t xml:space="preserve"> </w:t>
      </w:r>
      <w:r w:rsidR="00D71D65" w:rsidRPr="00083619">
        <w:t xml:space="preserve">GA </w:t>
      </w:r>
      <w:r w:rsidR="00D543B4" w:rsidRPr="00083619">
        <w:t>Evie</w:t>
      </w:r>
      <w:r w:rsidR="003D202E" w:rsidRPr="00083619">
        <w:t>, GK Paige</w:t>
      </w:r>
      <w:r w:rsidR="00666B06" w:rsidRPr="00083619">
        <w:t>, GD Jasmine</w:t>
      </w:r>
      <w:r w:rsidR="00F74216" w:rsidRPr="00083619">
        <w:t>, C Roxas</w:t>
      </w:r>
      <w:r w:rsidR="00B761FA" w:rsidRPr="00083619">
        <w:t>,</w:t>
      </w:r>
      <w:r w:rsidR="00D71D65" w:rsidRPr="00083619">
        <w:t xml:space="preserve"> GS</w:t>
      </w:r>
      <w:r w:rsidR="00666B06" w:rsidRPr="00083619">
        <w:t xml:space="preserve"> GD</w:t>
      </w:r>
      <w:r w:rsidR="00D543B4" w:rsidRPr="00083619">
        <w:t xml:space="preserve"> </w:t>
      </w:r>
      <w:proofErr w:type="gramStart"/>
      <w:r w:rsidR="00DD288D" w:rsidRPr="00083619">
        <w:t>Farah</w:t>
      </w:r>
      <w:proofErr w:type="gramEnd"/>
      <w:r w:rsidR="00DD288D" w:rsidRPr="00083619">
        <w:t xml:space="preserve"> </w:t>
      </w:r>
      <w:r w:rsidR="002B3BD8" w:rsidRPr="00083619">
        <w:t xml:space="preserve">and </w:t>
      </w:r>
      <w:r w:rsidR="00A9662F" w:rsidRPr="00083619">
        <w:t xml:space="preserve">GA </w:t>
      </w:r>
      <w:r w:rsidR="00CD4320" w:rsidRPr="00083619">
        <w:t>C Isla</w:t>
      </w:r>
      <w:r w:rsidR="00DD288D" w:rsidRPr="00083619">
        <w:t>.</w:t>
      </w:r>
    </w:p>
    <w:p w14:paraId="35D78EB8" w14:textId="61C68C39" w:rsidR="00D466E0" w:rsidRPr="00083619" w:rsidRDefault="003E5A5D">
      <w:pPr>
        <w:rPr>
          <w:b/>
          <w:bCs/>
          <w:color w:val="454541" w:themeColor="text2" w:themeTint="E6"/>
          <w:sz w:val="40"/>
          <w:szCs w:val="40"/>
        </w:rPr>
      </w:pPr>
      <w:r w:rsidRPr="00083619">
        <w:rPr>
          <w:b/>
          <w:bCs/>
          <w:color w:val="454541" w:themeColor="text2" w:themeTint="E6"/>
          <w:sz w:val="40"/>
          <w:szCs w:val="40"/>
        </w:rPr>
        <w:t>1</w:t>
      </w:r>
      <w:r w:rsidRPr="00083619">
        <w:rPr>
          <w:b/>
          <w:bCs/>
          <w:color w:val="454541" w:themeColor="text2" w:themeTint="E6"/>
          <w:sz w:val="40"/>
          <w:szCs w:val="40"/>
          <w:vertAlign w:val="superscript"/>
        </w:rPr>
        <w:t>st</w:t>
      </w:r>
      <w:r w:rsidRPr="00083619">
        <w:rPr>
          <w:b/>
          <w:bCs/>
          <w:color w:val="454541" w:themeColor="text2" w:themeTint="E6"/>
          <w:sz w:val="40"/>
          <w:szCs w:val="40"/>
        </w:rPr>
        <w:t xml:space="preserve"> </w:t>
      </w:r>
      <w:r w:rsidR="009B1040" w:rsidRPr="00083619">
        <w:rPr>
          <w:b/>
          <w:bCs/>
          <w:color w:val="454541" w:themeColor="text2" w:themeTint="E6"/>
          <w:sz w:val="40"/>
          <w:szCs w:val="40"/>
        </w:rPr>
        <w:t>Third</w:t>
      </w:r>
    </w:p>
    <w:p w14:paraId="71E45424" w14:textId="41463270" w:rsidR="00D466E0" w:rsidRPr="00083619" w:rsidRDefault="001E2786">
      <w:r w:rsidRPr="00083619">
        <w:t xml:space="preserve">After a quick warm-up </w:t>
      </w:r>
      <w:r w:rsidR="00362EAC" w:rsidRPr="00083619">
        <w:t>the match had started.</w:t>
      </w:r>
      <w:r w:rsidR="00CA7BAE" w:rsidRPr="00083619">
        <w:t xml:space="preserve"> Only 3 minutes in</w:t>
      </w:r>
      <w:r w:rsidR="00221D71" w:rsidRPr="00083619">
        <w:t xml:space="preserve">, </w:t>
      </w:r>
      <w:r w:rsidR="009D2849" w:rsidRPr="00083619">
        <w:t>following</w:t>
      </w:r>
      <w:r w:rsidR="00362EAC" w:rsidRPr="00083619">
        <w:t xml:space="preserve"> a confident start the ball was </w:t>
      </w:r>
      <w:r w:rsidR="00EC436B" w:rsidRPr="00083619">
        <w:t xml:space="preserve">in our third and a goal was scored </w:t>
      </w:r>
      <w:r w:rsidR="003D378E" w:rsidRPr="00083619">
        <w:t xml:space="preserve">by Mylee </w:t>
      </w:r>
      <w:r w:rsidR="00083619" w:rsidRPr="00083619">
        <w:t xml:space="preserve">shortly </w:t>
      </w:r>
      <w:r w:rsidR="003D378E" w:rsidRPr="00083619">
        <w:t>followed by 2 more and another from Evie</w:t>
      </w:r>
      <w:r w:rsidR="007C3514" w:rsidRPr="00083619">
        <w:t>. Although our defenders</w:t>
      </w:r>
      <w:r w:rsidR="00E97E60" w:rsidRPr="00083619">
        <w:t xml:space="preserve"> blocked most of their shots, Oakdale managed to score 1 </w:t>
      </w:r>
      <w:r w:rsidR="0010383D" w:rsidRPr="00083619">
        <w:t xml:space="preserve">point in this </w:t>
      </w:r>
      <w:r w:rsidR="00AC36C6" w:rsidRPr="00083619">
        <w:t xml:space="preserve">round. </w:t>
      </w:r>
    </w:p>
    <w:p w14:paraId="756ABD15" w14:textId="7FEE52BE" w:rsidR="00AC36C6" w:rsidRPr="00083619" w:rsidRDefault="00286F4F">
      <w:pPr>
        <w:rPr>
          <w:b/>
          <w:bCs/>
          <w:color w:val="454541" w:themeColor="text2" w:themeTint="E6"/>
          <w:sz w:val="40"/>
          <w:szCs w:val="40"/>
        </w:rPr>
      </w:pPr>
      <w:r w:rsidRPr="00083619">
        <w:rPr>
          <w:b/>
          <w:bCs/>
          <w:color w:val="454541" w:themeColor="text2" w:themeTint="E6"/>
          <w:sz w:val="40"/>
          <w:szCs w:val="40"/>
        </w:rPr>
        <w:t>2</w:t>
      </w:r>
      <w:r w:rsidRPr="00083619">
        <w:rPr>
          <w:b/>
          <w:bCs/>
          <w:color w:val="454541" w:themeColor="text2" w:themeTint="E6"/>
          <w:sz w:val="40"/>
          <w:szCs w:val="40"/>
          <w:vertAlign w:val="superscript"/>
        </w:rPr>
        <w:t>nd</w:t>
      </w:r>
      <w:r w:rsidRPr="00083619">
        <w:rPr>
          <w:b/>
          <w:bCs/>
          <w:color w:val="454541" w:themeColor="text2" w:themeTint="E6"/>
          <w:sz w:val="40"/>
          <w:szCs w:val="40"/>
        </w:rPr>
        <w:t xml:space="preserve"> Third</w:t>
      </w:r>
    </w:p>
    <w:p w14:paraId="33089240" w14:textId="50A99710" w:rsidR="00286F4F" w:rsidRPr="00083619" w:rsidRDefault="006C40BC">
      <w:r w:rsidRPr="00083619">
        <w:t xml:space="preserve">Although our quick start, we only scored 1 </w:t>
      </w:r>
      <w:r w:rsidR="00BF72EA" w:rsidRPr="00083619">
        <w:t>point in this round and Oakdale had scored 2</w:t>
      </w:r>
      <w:r w:rsidR="00752DE4" w:rsidRPr="00083619">
        <w:t xml:space="preserve"> points </w:t>
      </w:r>
      <w:r w:rsidR="003152CA" w:rsidRPr="00083619">
        <w:t>even with</w:t>
      </w:r>
      <w:r w:rsidR="00752DE4" w:rsidRPr="00083619">
        <w:t xml:space="preserve"> our team</w:t>
      </w:r>
      <w:r w:rsidR="003D397C" w:rsidRPr="00083619">
        <w:t xml:space="preserve">’s </w:t>
      </w:r>
      <w:r w:rsidR="002C54B5" w:rsidRPr="00083619">
        <w:t>great</w:t>
      </w:r>
      <w:r w:rsidR="003D397C" w:rsidRPr="00083619">
        <w:t xml:space="preserve"> </w:t>
      </w:r>
      <w:r w:rsidR="00C8211A" w:rsidRPr="00083619">
        <w:t>tactics</w:t>
      </w:r>
      <w:r w:rsidR="002C54B5" w:rsidRPr="00083619">
        <w:t xml:space="preserve">. No more </w:t>
      </w:r>
      <w:r w:rsidR="00634617" w:rsidRPr="00083619">
        <w:t xml:space="preserve">attempts at scoring were </w:t>
      </w:r>
      <w:r w:rsidR="00304E32" w:rsidRPr="00083619">
        <w:t xml:space="preserve">managed </w:t>
      </w:r>
      <w:r w:rsidR="00634617" w:rsidRPr="00083619">
        <w:t xml:space="preserve">by either </w:t>
      </w:r>
      <w:r w:rsidR="00CC58F4" w:rsidRPr="00083619">
        <w:t>team</w:t>
      </w:r>
      <w:r w:rsidR="00634617" w:rsidRPr="00083619">
        <w:t xml:space="preserve">. </w:t>
      </w:r>
    </w:p>
    <w:p w14:paraId="7CDB8895" w14:textId="775418B9" w:rsidR="00AE3AEF" w:rsidRPr="00083619" w:rsidRDefault="00E11A14">
      <w:pPr>
        <w:rPr>
          <w:b/>
          <w:bCs/>
          <w:color w:val="454541" w:themeColor="text2" w:themeTint="E6"/>
          <w:sz w:val="40"/>
          <w:szCs w:val="40"/>
        </w:rPr>
      </w:pPr>
      <w:r w:rsidRPr="00083619">
        <w:rPr>
          <w:b/>
          <w:bCs/>
          <w:color w:val="454541" w:themeColor="text2" w:themeTint="E6"/>
          <w:sz w:val="40"/>
          <w:szCs w:val="40"/>
        </w:rPr>
        <w:t>3</w:t>
      </w:r>
      <w:r w:rsidRPr="00083619">
        <w:rPr>
          <w:b/>
          <w:bCs/>
          <w:color w:val="454541" w:themeColor="text2" w:themeTint="E6"/>
          <w:sz w:val="40"/>
          <w:szCs w:val="40"/>
          <w:vertAlign w:val="superscript"/>
        </w:rPr>
        <w:t>rd</w:t>
      </w:r>
      <w:r w:rsidRPr="00083619">
        <w:rPr>
          <w:b/>
          <w:bCs/>
          <w:color w:val="454541" w:themeColor="text2" w:themeTint="E6"/>
          <w:sz w:val="40"/>
          <w:szCs w:val="40"/>
        </w:rPr>
        <w:t xml:space="preserve"> Third</w:t>
      </w:r>
      <w:r w:rsidR="00E66DD2" w:rsidRPr="00083619">
        <w:rPr>
          <w:b/>
          <w:bCs/>
          <w:color w:val="454541" w:themeColor="text2" w:themeTint="E6"/>
          <w:sz w:val="40"/>
          <w:szCs w:val="40"/>
        </w:rPr>
        <w:t xml:space="preserve"> </w:t>
      </w:r>
    </w:p>
    <w:p w14:paraId="312B5131" w14:textId="6AE9C798" w:rsidR="00E66DD2" w:rsidRPr="00083619" w:rsidRDefault="00127CE5">
      <w:r w:rsidRPr="00083619">
        <w:t xml:space="preserve">This was the last push, and we were determined to win. </w:t>
      </w:r>
      <w:r w:rsidR="00D37438" w:rsidRPr="00083619">
        <w:t xml:space="preserve">But after the first </w:t>
      </w:r>
      <w:r w:rsidR="00E837CA" w:rsidRPr="00083619">
        <w:t xml:space="preserve">4 minutes we began </w:t>
      </w:r>
      <w:r w:rsidR="007C4E38" w:rsidRPr="00083619">
        <w:t xml:space="preserve">to slow down as Oakdale scored </w:t>
      </w:r>
      <w:r w:rsidR="00174F24" w:rsidRPr="00083619">
        <w:t xml:space="preserve">again. Now we were tied 5-5 and </w:t>
      </w:r>
      <w:r w:rsidR="00CC58F4" w:rsidRPr="00083619">
        <w:t xml:space="preserve">despite our </w:t>
      </w:r>
      <w:r w:rsidR="00CC58F4" w:rsidRPr="00083619">
        <w:rPr>
          <w:i/>
          <w:iCs/>
        </w:rPr>
        <w:t>best</w:t>
      </w:r>
      <w:r w:rsidR="00CC58F4" w:rsidRPr="00083619">
        <w:t xml:space="preserve"> efforts, </w:t>
      </w:r>
      <w:r w:rsidR="00162F6F" w:rsidRPr="00083619">
        <w:t xml:space="preserve">our opposing team scored the winning goal </w:t>
      </w:r>
      <w:r w:rsidR="00644146" w:rsidRPr="00083619">
        <w:t>in the last 30 seconds of the match</w:t>
      </w:r>
      <w:r w:rsidR="00F76A5C" w:rsidRPr="00083619">
        <w:t xml:space="preserve"> leaving </w:t>
      </w:r>
      <w:r w:rsidR="0092607A" w:rsidRPr="00083619">
        <w:t>the score</w:t>
      </w:r>
      <w:r w:rsidR="00F76A5C" w:rsidRPr="00083619">
        <w:t xml:space="preserve"> 6-5 to Oakdale. </w:t>
      </w:r>
    </w:p>
    <w:p w14:paraId="7BDCDC90" w14:textId="3402D7AA" w:rsidR="00B32742" w:rsidRPr="00083619" w:rsidRDefault="002934A2">
      <w:pPr>
        <w:rPr>
          <w:b/>
          <w:bCs/>
          <w:color w:val="454541" w:themeColor="text2" w:themeTint="E6"/>
          <w:sz w:val="40"/>
          <w:szCs w:val="40"/>
        </w:rPr>
      </w:pPr>
      <w:r w:rsidRPr="00083619">
        <w:rPr>
          <w:b/>
          <w:bCs/>
          <w:color w:val="454541" w:themeColor="text2" w:themeTint="E6"/>
          <w:sz w:val="40"/>
          <w:szCs w:val="40"/>
        </w:rPr>
        <w:t>Result</w:t>
      </w:r>
    </w:p>
    <w:p w14:paraId="1DFC0E16" w14:textId="7B9E5374" w:rsidR="00B32742" w:rsidRPr="00083619" w:rsidRDefault="007D0A76">
      <w:r w:rsidRPr="00083619">
        <w:t>Our team w</w:t>
      </w:r>
      <w:r w:rsidR="00083619">
        <w:t>ere</w:t>
      </w:r>
      <w:r w:rsidRPr="00083619">
        <w:t xml:space="preserve"> devastated at losing after a great and tight 1</w:t>
      </w:r>
      <w:r w:rsidRPr="00083619">
        <w:rPr>
          <w:vertAlign w:val="superscript"/>
        </w:rPr>
        <w:t>st</w:t>
      </w:r>
      <w:r w:rsidRPr="00083619">
        <w:t xml:space="preserve"> </w:t>
      </w:r>
      <w:r w:rsidR="0092607A" w:rsidRPr="00083619">
        <w:t>match,</w:t>
      </w:r>
      <w:r w:rsidR="00944C86" w:rsidRPr="00083619">
        <w:t xml:space="preserve"> but we had </w:t>
      </w:r>
      <w:r w:rsidR="00083619">
        <w:t xml:space="preserve">such </w:t>
      </w:r>
      <w:r w:rsidR="002934A2" w:rsidRPr="00083619">
        <w:t xml:space="preserve">a great time </w:t>
      </w:r>
      <w:r w:rsidR="00944C86" w:rsidRPr="00083619">
        <w:t xml:space="preserve">working as a team that we weren’t </w:t>
      </w:r>
      <w:r w:rsidR="00083619">
        <w:t xml:space="preserve">so </w:t>
      </w:r>
      <w:r w:rsidR="00944C86" w:rsidRPr="00083619">
        <w:t>disappointed at losing.</w:t>
      </w:r>
      <w:r w:rsidR="00312821" w:rsidRPr="00083619">
        <w:t xml:space="preserve"> </w:t>
      </w:r>
      <w:r w:rsidR="0063315F" w:rsidRPr="00083619">
        <w:t xml:space="preserve">This fun and exciting game </w:t>
      </w:r>
      <w:r w:rsidR="00F47796" w:rsidRPr="00083619">
        <w:t>has made our team</w:t>
      </w:r>
      <w:r w:rsidR="009A0863" w:rsidRPr="00083619">
        <w:t xml:space="preserve"> more </w:t>
      </w:r>
      <w:r w:rsidR="00F47796" w:rsidRPr="00083619">
        <w:t>determined to win next time</w:t>
      </w:r>
      <w:r w:rsidR="0092607A" w:rsidRPr="00083619">
        <w:t>!</w:t>
      </w:r>
    </w:p>
    <w:p w14:paraId="51F00151" w14:textId="77777777" w:rsidR="00F76CCB" w:rsidRPr="00F76CCB" w:rsidRDefault="00F76CCB">
      <w:pPr>
        <w:rPr>
          <w:b/>
          <w:bCs/>
          <w:color w:val="31312E" w:themeColor="text2"/>
          <w:sz w:val="48"/>
          <w:szCs w:val="48"/>
        </w:rPr>
      </w:pPr>
    </w:p>
    <w:sectPr w:rsidR="00F76CCB" w:rsidRPr="00F76CCB">
      <w:footerReference w:type="default" r:id="rId7"/>
      <w:pgSz w:w="11907" w:h="16839"/>
      <w:pgMar w:top="1080" w:right="864" w:bottom="1584" w:left="86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13924" w14:textId="77777777" w:rsidR="00307B94" w:rsidRDefault="00307B94">
      <w:pPr>
        <w:spacing w:after="0" w:line="240" w:lineRule="auto"/>
      </w:pPr>
      <w:r>
        <w:separator/>
      </w:r>
    </w:p>
  </w:endnote>
  <w:endnote w:type="continuationSeparator" w:id="0">
    <w:p w14:paraId="5C18EE90" w14:textId="77777777" w:rsidR="00307B94" w:rsidRDefault="00307B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28524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E25A756" w14:textId="77777777" w:rsidR="00BC72B9" w:rsidRDefault="004A5574"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F4A62" w14:textId="77777777" w:rsidR="00307B94" w:rsidRDefault="00307B94">
      <w:pPr>
        <w:spacing w:after="0" w:line="240" w:lineRule="auto"/>
      </w:pPr>
      <w:r>
        <w:separator/>
      </w:r>
    </w:p>
  </w:footnote>
  <w:footnote w:type="continuationSeparator" w:id="0">
    <w:p w14:paraId="73A0CC44" w14:textId="77777777" w:rsidR="00307B94" w:rsidRDefault="00307B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6EE2A7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9A8315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19E430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0C6C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D80F29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2A46C7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FC25A4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75E5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2F819E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C97C33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C190004"/>
    <w:multiLevelType w:val="hybridMultilevel"/>
    <w:tmpl w:val="84A4F6C8"/>
    <w:lvl w:ilvl="0" w:tplc="1C7E5174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385202"/>
    <w:multiLevelType w:val="hybridMultilevel"/>
    <w:tmpl w:val="C13A5756"/>
    <w:lvl w:ilvl="0" w:tplc="EFC059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4139228">
    <w:abstractNumId w:val="8"/>
  </w:num>
  <w:num w:numId="2" w16cid:durableId="684984214">
    <w:abstractNumId w:val="8"/>
  </w:num>
  <w:num w:numId="3" w16cid:durableId="1940986617">
    <w:abstractNumId w:val="9"/>
  </w:num>
  <w:num w:numId="4" w16cid:durableId="1605108622">
    <w:abstractNumId w:val="8"/>
    <w:lvlOverride w:ilvl="0">
      <w:lvl w:ilvl="0">
        <w:start w:val="1"/>
        <w:numFmt w:val="decimal"/>
        <w:lvlText w:val="%1.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</w:num>
  <w:num w:numId="5" w16cid:durableId="1656957628">
    <w:abstractNumId w:val="10"/>
  </w:num>
  <w:num w:numId="6" w16cid:durableId="968241304">
    <w:abstractNumId w:val="7"/>
  </w:num>
  <w:num w:numId="7" w16cid:durableId="1238128825">
    <w:abstractNumId w:val="6"/>
  </w:num>
  <w:num w:numId="8" w16cid:durableId="1163006657">
    <w:abstractNumId w:val="5"/>
  </w:num>
  <w:num w:numId="9" w16cid:durableId="2069112163">
    <w:abstractNumId w:val="4"/>
  </w:num>
  <w:num w:numId="10" w16cid:durableId="1058285949">
    <w:abstractNumId w:val="3"/>
  </w:num>
  <w:num w:numId="11" w16cid:durableId="2135514186">
    <w:abstractNumId w:val="2"/>
  </w:num>
  <w:num w:numId="12" w16cid:durableId="1139345544">
    <w:abstractNumId w:val="1"/>
  </w:num>
  <w:num w:numId="13" w16cid:durableId="1773043058">
    <w:abstractNumId w:val="0"/>
  </w:num>
  <w:num w:numId="14" w16cid:durableId="1084377216">
    <w:abstractNumId w:val="8"/>
    <w:lvlOverride w:ilvl="0">
      <w:startOverride w:val="1"/>
    </w:lvlOverride>
  </w:num>
  <w:num w:numId="15" w16cid:durableId="792556052">
    <w:abstractNumId w:val="8"/>
  </w:num>
  <w:num w:numId="16" w16cid:durableId="26892697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B94"/>
    <w:rsid w:val="00083619"/>
    <w:rsid w:val="000D145E"/>
    <w:rsid w:val="0010383D"/>
    <w:rsid w:val="00127CE5"/>
    <w:rsid w:val="00135CAD"/>
    <w:rsid w:val="00162F6F"/>
    <w:rsid w:val="00164ACA"/>
    <w:rsid w:val="00174F24"/>
    <w:rsid w:val="001E2786"/>
    <w:rsid w:val="00221D71"/>
    <w:rsid w:val="002842F0"/>
    <w:rsid w:val="00286F4F"/>
    <w:rsid w:val="002934A2"/>
    <w:rsid w:val="002B3BD8"/>
    <w:rsid w:val="002C54B5"/>
    <w:rsid w:val="002D0649"/>
    <w:rsid w:val="00304E32"/>
    <w:rsid w:val="00307B94"/>
    <w:rsid w:val="00312821"/>
    <w:rsid w:val="003152CA"/>
    <w:rsid w:val="00362EAC"/>
    <w:rsid w:val="003D202E"/>
    <w:rsid w:val="003D378E"/>
    <w:rsid w:val="003D397C"/>
    <w:rsid w:val="003E5A5D"/>
    <w:rsid w:val="00461911"/>
    <w:rsid w:val="004A5574"/>
    <w:rsid w:val="004F3F85"/>
    <w:rsid w:val="005240CA"/>
    <w:rsid w:val="00545B3E"/>
    <w:rsid w:val="0063315F"/>
    <w:rsid w:val="00634617"/>
    <w:rsid w:val="00644146"/>
    <w:rsid w:val="00666B06"/>
    <w:rsid w:val="006B6C36"/>
    <w:rsid w:val="006C40BC"/>
    <w:rsid w:val="00752DE4"/>
    <w:rsid w:val="00763E38"/>
    <w:rsid w:val="00792249"/>
    <w:rsid w:val="007A4F24"/>
    <w:rsid w:val="007C3514"/>
    <w:rsid w:val="007C4E38"/>
    <w:rsid w:val="007D0A76"/>
    <w:rsid w:val="0092607A"/>
    <w:rsid w:val="009367F3"/>
    <w:rsid w:val="00944C86"/>
    <w:rsid w:val="009A0863"/>
    <w:rsid w:val="009B1040"/>
    <w:rsid w:val="009D2849"/>
    <w:rsid w:val="009E355F"/>
    <w:rsid w:val="00A41080"/>
    <w:rsid w:val="00A9662F"/>
    <w:rsid w:val="00AC36C6"/>
    <w:rsid w:val="00AE3AEF"/>
    <w:rsid w:val="00B32742"/>
    <w:rsid w:val="00B761FA"/>
    <w:rsid w:val="00BA2686"/>
    <w:rsid w:val="00BA2E32"/>
    <w:rsid w:val="00BC72B9"/>
    <w:rsid w:val="00BE51D8"/>
    <w:rsid w:val="00BF72EA"/>
    <w:rsid w:val="00C33F88"/>
    <w:rsid w:val="00C5477B"/>
    <w:rsid w:val="00C8211A"/>
    <w:rsid w:val="00CA7BAE"/>
    <w:rsid w:val="00CC58F4"/>
    <w:rsid w:val="00CD4320"/>
    <w:rsid w:val="00CE3D3A"/>
    <w:rsid w:val="00D37438"/>
    <w:rsid w:val="00D466E0"/>
    <w:rsid w:val="00D543B4"/>
    <w:rsid w:val="00D71D65"/>
    <w:rsid w:val="00DD288D"/>
    <w:rsid w:val="00E11A14"/>
    <w:rsid w:val="00E66DD2"/>
    <w:rsid w:val="00E837CA"/>
    <w:rsid w:val="00E97E60"/>
    <w:rsid w:val="00EC436B"/>
    <w:rsid w:val="00ED646D"/>
    <w:rsid w:val="00F47796"/>
    <w:rsid w:val="00F74216"/>
    <w:rsid w:val="00F76A5C"/>
    <w:rsid w:val="00F76CCB"/>
    <w:rsid w:val="00FC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F34AD5"/>
  <w15:chartTrackingRefBased/>
  <w15:docId w15:val="{7BC4B1EF-CAFA-5D4C-BAA1-4AF4C89A8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666660" w:themeColor="text2" w:themeTint="BF"/>
        <w:sz w:val="24"/>
        <w:szCs w:val="24"/>
        <w:lang w:val="en-US" w:eastAsia="ja-JP" w:bidi="ar-SA"/>
      </w:rPr>
    </w:rPrDefault>
    <w:pPrDefault>
      <w:pPr>
        <w:spacing w:after="3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00" w:after="160"/>
      <w:contextualSpacing/>
      <w:outlineLvl w:val="0"/>
    </w:pPr>
    <w:rPr>
      <w:rFonts w:asciiTheme="majorHAnsi" w:eastAsiaTheme="majorEastAsia" w:hAnsiTheme="majorHAnsi" w:cstheme="majorBidi"/>
      <w:b/>
      <w:color w:val="454541" w:themeColor="text2" w:themeTint="E6"/>
      <w:sz w:val="44"/>
      <w:szCs w:val="32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340" w:after="120"/>
      <w:contextualSpacing/>
      <w:outlineLvl w:val="3"/>
    </w:pPr>
    <w:rPr>
      <w:rFonts w:asciiTheme="majorHAnsi" w:eastAsiaTheme="majorEastAsia" w:hAnsiTheme="majorHAnsi" w:cstheme="majorBidi"/>
      <w:iCs/>
      <w:color w:val="FF7A00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340" w:after="120"/>
      <w:contextualSpacing/>
      <w:outlineLvl w:val="4"/>
    </w:pPr>
    <w:rPr>
      <w:rFonts w:asciiTheme="majorHAnsi" w:eastAsiaTheme="majorEastAsia" w:hAnsiTheme="majorHAnsi" w:cstheme="majorBidi"/>
      <w:i/>
      <w:color w:val="FF7A00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340" w:after="120"/>
      <w:contextualSpacing/>
      <w:outlineLvl w:val="5"/>
    </w:pPr>
    <w:rPr>
      <w:rFonts w:asciiTheme="majorHAnsi" w:eastAsiaTheme="majorEastAsia" w:hAnsiTheme="majorHAnsi" w:cstheme="majorBidi"/>
      <w:b/>
      <w:color w:val="FF7A00" w:themeColor="accent1"/>
      <w:sz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340" w:after="120"/>
      <w:contextualSpacing/>
      <w:outlineLvl w:val="6"/>
    </w:pPr>
    <w:rPr>
      <w:rFonts w:asciiTheme="majorHAnsi" w:eastAsiaTheme="majorEastAsia" w:hAnsiTheme="majorHAnsi" w:cstheme="majorBidi"/>
      <w:b/>
      <w:i/>
      <w:iCs/>
      <w:color w:val="FF7A00" w:themeColor="accent1"/>
      <w:sz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340" w:after="120"/>
      <w:contextualSpacing/>
      <w:outlineLvl w:val="7"/>
    </w:pPr>
    <w:rPr>
      <w:rFonts w:asciiTheme="majorHAnsi" w:eastAsiaTheme="majorEastAsia" w:hAnsiTheme="majorHAnsi" w:cstheme="majorBidi"/>
      <w:color w:val="FF7A00" w:themeColor="accent1"/>
      <w:sz w:val="20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340" w:after="120"/>
      <w:contextualSpacing/>
      <w:outlineLvl w:val="8"/>
    </w:pPr>
    <w:rPr>
      <w:rFonts w:asciiTheme="majorHAnsi" w:eastAsiaTheme="majorEastAsia" w:hAnsiTheme="majorHAnsi" w:cstheme="majorBidi"/>
      <w:i/>
      <w:iCs/>
      <w:color w:val="FF7A00" w:themeColor="accent1"/>
      <w:sz w:val="20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"/>
    <w:qFormat/>
    <w:pPr>
      <w:pBdr>
        <w:bottom w:val="single" w:sz="48" w:space="22" w:color="FF7A00" w:themeColor="accent1"/>
      </w:pBdr>
      <w:spacing w:after="400" w:line="240" w:lineRule="auto"/>
      <w:contextualSpacing/>
    </w:pPr>
    <w:rPr>
      <w:rFonts w:asciiTheme="majorHAnsi" w:eastAsiaTheme="majorEastAsia" w:hAnsiTheme="majorHAnsi" w:cstheme="majorBidi"/>
      <w:b/>
      <w:color w:val="454541" w:themeColor="text2" w:themeTint="E6"/>
      <w:kern w:val="28"/>
      <w:sz w:val="60"/>
      <w:szCs w:val="56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b/>
      <w:color w:val="454541" w:themeColor="text2" w:themeTint="E6"/>
      <w:kern w:val="28"/>
      <w:sz w:val="60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color w:val="454541" w:themeColor="text2" w:themeTint="E6"/>
      <w:sz w:val="44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i/>
      <w:color w:val="FF7A00" w:themeColor="accent1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b/>
      <w:color w:val="FF7A00" w:themeColor="accent1"/>
      <w:sz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b/>
      <w:i/>
      <w:iCs/>
      <w:color w:val="FF7A00" w:themeColor="accent1"/>
      <w:sz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FF7A00" w:themeColor="accent1"/>
      <w:sz w:val="20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FF7A00" w:themeColor="accent1"/>
      <w:sz w:val="20"/>
      <w:szCs w:val="21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480"/>
      <w:contextualSpacing/>
    </w:pPr>
    <w:rPr>
      <w:rFonts w:eastAsiaTheme="minorEastAsia"/>
      <w:color w:val="FF7A00" w:themeColor="accent1"/>
      <w:sz w:val="34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olor w:val="FF7A00" w:themeColor="accent1"/>
      <w:sz w:val="34"/>
      <w:szCs w:val="22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666660" w:themeColor="text2" w:themeTint="BF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454541" w:themeColor="text2" w:themeTint="E6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  <w:color w:val="666660" w:themeColor="text2" w:themeTint="BF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320" w:after="320"/>
    </w:pPr>
    <w:rPr>
      <w:i/>
      <w:iCs/>
      <w:sz w:val="34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4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320" w:after="320"/>
    </w:pPr>
    <w:rPr>
      <w:b/>
      <w:i/>
      <w:iCs/>
      <w:color w:val="454541" w:themeColor="text2" w:themeTint="E6"/>
      <w:sz w:val="34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color w:val="454541" w:themeColor="text2" w:themeTint="E6"/>
      <w:sz w:val="34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666660" w:themeColor="text2" w:themeTint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666660" w:themeColor="text2" w:themeTint="BF"/>
      <w:spacing w:val="0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0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paragraph" w:styleId="TOAHeading">
    <w:name w:val="toa heading"/>
    <w:basedOn w:val="Normal"/>
    <w:next w:val="Normal"/>
    <w:uiPriority w:val="99"/>
    <w:semiHidden/>
    <w:unhideWhenUsed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Header">
    <w:name w:val="header"/>
    <w:basedOn w:val="Normal"/>
    <w:link w:val="HeaderChar"/>
    <w:uiPriority w:val="99"/>
    <w:unhideWhenUsed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nne\Downloads\%7b2F715DCD-BCA6-A047-8362-AAAAFE1AEE33%7dtf16392100.dotx" TargetMode="External"/></Relationships>
</file>

<file path=word/theme/theme1.xml><?xml version="1.0" encoding="utf-8"?>
<a:theme xmlns:a="http://schemas.openxmlformats.org/drawingml/2006/main" name="Office Theme">
  <a:themeElements>
    <a:clrScheme name="Journal">
      <a:dk1>
        <a:sysClr val="windowText" lastClr="000000"/>
      </a:dk1>
      <a:lt1>
        <a:sysClr val="window" lastClr="FFFFFF"/>
      </a:lt1>
      <a:dk2>
        <a:srgbClr val="31312E"/>
      </a:dk2>
      <a:lt2>
        <a:srgbClr val="FDFBF9"/>
      </a:lt2>
      <a:accent1>
        <a:srgbClr val="FF7A00"/>
      </a:accent1>
      <a:accent2>
        <a:srgbClr val="FF6275"/>
      </a:accent2>
      <a:accent3>
        <a:srgbClr val="9CC346"/>
      </a:accent3>
      <a:accent4>
        <a:srgbClr val="A96EB6"/>
      </a:accent4>
      <a:accent5>
        <a:srgbClr val="F89A4A"/>
      </a:accent5>
      <a:accent6>
        <a:srgbClr val="E7D364"/>
      </a:accent6>
      <a:hlink>
        <a:srgbClr val="34B6C3"/>
      </a:hlink>
      <a:folHlink>
        <a:srgbClr val="A96EB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{2F715DCD-BCA6-A047-8362-AAAAFE1AEE33}tf16392100</Template>
  <TotalTime>4</TotalTime>
  <Pages>1</Pages>
  <Words>189</Words>
  <Characters>1081</Characters>
  <Application>Microsoft Office Word</Application>
  <DocSecurity>0</DocSecurity>
  <Lines>9</Lines>
  <Paragraphs>2</Paragraphs>
  <ScaleCrop>false</ScaleCrop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Bennett</dc:creator>
  <cp:keywords/>
  <dc:description/>
  <cp:lastModifiedBy>Chloe Bennett</cp:lastModifiedBy>
  <cp:revision>2</cp:revision>
  <dcterms:created xsi:type="dcterms:W3CDTF">2023-11-13T09:18:00Z</dcterms:created>
  <dcterms:modified xsi:type="dcterms:W3CDTF">2023-11-13T09:18:00Z</dcterms:modified>
</cp:coreProperties>
</file>